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D4FA" w14:textId="77777777" w:rsidR="00E81E71" w:rsidRDefault="00E81E71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60C66837" w14:textId="77777777" w:rsidR="00E81E71" w:rsidRDefault="00E81E71">
      <w:pPr>
        <w:wordWrap w:val="0"/>
        <w:overflowPunct w:val="0"/>
        <w:autoSpaceDE w:val="0"/>
        <w:autoSpaceDN w:val="0"/>
      </w:pPr>
    </w:p>
    <w:p w14:paraId="3698E750" w14:textId="77777777" w:rsidR="00E81E71" w:rsidRDefault="00E81E71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公共基準点一時撤去・移転協議書</w:t>
      </w:r>
    </w:p>
    <w:p w14:paraId="22EEC008" w14:textId="77777777" w:rsidR="00E81E71" w:rsidRDefault="00E81E71">
      <w:pPr>
        <w:wordWrap w:val="0"/>
        <w:overflowPunct w:val="0"/>
        <w:autoSpaceDE w:val="0"/>
        <w:autoSpaceDN w:val="0"/>
      </w:pPr>
    </w:p>
    <w:p w14:paraId="3C49AFD3" w14:textId="77777777" w:rsidR="00E81E71" w:rsidRDefault="00E81E71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71EAFEFA" w14:textId="77777777" w:rsidR="00E81E71" w:rsidRDefault="00E81E71">
      <w:pPr>
        <w:wordWrap w:val="0"/>
        <w:overflowPunct w:val="0"/>
        <w:autoSpaceDE w:val="0"/>
        <w:autoSpaceDN w:val="0"/>
      </w:pPr>
    </w:p>
    <w:p w14:paraId="5F44A80B" w14:textId="77777777" w:rsidR="00E81E71" w:rsidRDefault="00E81E7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宛先</w:t>
      </w:r>
      <w:r>
        <w:t>)</w:t>
      </w:r>
      <w:r>
        <w:rPr>
          <w:rFonts w:hint="eastAsia"/>
        </w:rPr>
        <w:t>鴻巣市長</w:t>
      </w:r>
    </w:p>
    <w:p w14:paraId="67EF8523" w14:textId="77777777" w:rsidR="00E81E71" w:rsidRDefault="00E81E71">
      <w:pPr>
        <w:wordWrap w:val="0"/>
        <w:overflowPunct w:val="0"/>
        <w:autoSpaceDE w:val="0"/>
        <w:autoSpaceDN w:val="0"/>
      </w:pPr>
    </w:p>
    <w:p w14:paraId="6AD37311" w14:textId="77777777" w:rsidR="00E81E71" w:rsidRDefault="00E81E71">
      <w:pPr>
        <w:wordWrap w:val="0"/>
        <w:overflowPunct w:val="0"/>
        <w:autoSpaceDE w:val="0"/>
        <w:autoSpaceDN w:val="0"/>
      </w:pPr>
    </w:p>
    <w:p w14:paraId="4CF24DD5" w14:textId="77777777" w:rsidR="00E81E71" w:rsidRDefault="00E81E71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14:paraId="06A0CB8F" w14:textId="77777777" w:rsidR="00E81E71" w:rsidRDefault="00000000">
      <w:pPr>
        <w:wordWrap w:val="0"/>
        <w:overflowPunct w:val="0"/>
        <w:autoSpaceDE w:val="0"/>
        <w:autoSpaceDN w:val="0"/>
        <w:jc w:val="right"/>
      </w:pPr>
      <w:r>
        <w:rPr>
          <w:noProof/>
        </w:rPr>
        <w:pict w14:anchorId="03E649C0">
          <v:oval id="_x0000_s1026" style="position:absolute;left:0;text-align:left;margin-left:387.6pt;margin-top:2.05pt;width:12pt;height:12pt;z-index:1" o:allowincell="f" filled="f" strokeweight=".5pt"/>
        </w:pict>
      </w:r>
      <w:r w:rsidR="00E81E71">
        <w:rPr>
          <w:rFonts w:hint="eastAsia"/>
        </w:rPr>
        <w:t xml:space="preserve">協議者　</w:t>
      </w:r>
      <w:r w:rsidR="00E81E71">
        <w:rPr>
          <w:rFonts w:hint="eastAsia"/>
          <w:spacing w:val="210"/>
        </w:rPr>
        <w:t>氏</w:t>
      </w:r>
      <w:r w:rsidR="00E81E71">
        <w:rPr>
          <w:rFonts w:hint="eastAsia"/>
        </w:rPr>
        <w:t xml:space="preserve">名　　　　　　　　印　　</w:t>
      </w:r>
    </w:p>
    <w:p w14:paraId="61ADE4FE" w14:textId="77777777" w:rsidR="00E81E71" w:rsidRDefault="00E81E71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電話番号　　　　　　　　　　　</w:t>
      </w:r>
    </w:p>
    <w:p w14:paraId="6736DF61" w14:textId="77777777" w:rsidR="00E81E71" w:rsidRDefault="00E81E71">
      <w:pPr>
        <w:wordWrap w:val="0"/>
        <w:overflowPunct w:val="0"/>
        <w:autoSpaceDE w:val="0"/>
        <w:autoSpaceDN w:val="0"/>
      </w:pPr>
    </w:p>
    <w:p w14:paraId="3F2476C9" w14:textId="77777777" w:rsidR="00E81E71" w:rsidRDefault="00E81E71">
      <w:pPr>
        <w:wordWrap w:val="0"/>
        <w:overflowPunct w:val="0"/>
        <w:autoSpaceDE w:val="0"/>
        <w:autoSpaceDN w:val="0"/>
      </w:pPr>
    </w:p>
    <w:p w14:paraId="74EDE218" w14:textId="77777777" w:rsidR="00E81E71" w:rsidRDefault="00E81E71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公共基準点の一時撤去・移転の必要があるので、次のとおり協議します。</w:t>
      </w:r>
    </w:p>
    <w:p w14:paraId="6507B431" w14:textId="77777777" w:rsidR="00E81E71" w:rsidRDefault="00E81E71">
      <w:pPr>
        <w:wordWrap w:val="0"/>
        <w:overflowPunct w:val="0"/>
        <w:autoSpaceDE w:val="0"/>
        <w:autoSpaceDN w:val="0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E81E71" w14:paraId="13B16D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8B734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一時撤去又は移転を必要とする理由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4C50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1E71" w14:paraId="0288A4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E6263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件名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2EAE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1E71" w14:paraId="5A02FD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14D932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3339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1E71" w14:paraId="224B75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BC6CE2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期間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E1E2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right"/>
            </w:pPr>
            <w:r>
              <w:rPr>
                <w:rFonts w:hint="eastAsia"/>
              </w:rPr>
              <w:t>年　　月　　日　から　　　　年　　月　　日まで</w:t>
            </w:r>
          </w:p>
        </w:tc>
      </w:tr>
      <w:tr w:rsidR="00E81E71" w14:paraId="376FA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35272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概要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C672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1E71" w14:paraId="07593D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0CAAB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基準点番号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DC8F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</w:t>
            </w:r>
          </w:p>
        </w:tc>
      </w:tr>
      <w:tr w:rsidR="00E81E71" w14:paraId="736764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62E27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3908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</w:t>
            </w:r>
          </w:p>
          <w:p w14:paraId="6889977C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</w:t>
            </w:r>
            <w:r>
              <w:t>(</w:t>
            </w:r>
            <w:r>
              <w:rPr>
                <w:rFonts w:hint="eastAsia"/>
              </w:rPr>
              <w:t>所属名及び担当者名</w:t>
            </w:r>
            <w:r>
              <w:t>)</w:t>
            </w:r>
          </w:p>
          <w:p w14:paraId="01855701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>電話番号</w:t>
            </w:r>
          </w:p>
        </w:tc>
      </w:tr>
      <w:tr w:rsidR="00E81E71" w14:paraId="7E6DDB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8789F8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  <w:jc w:val="distribute"/>
            </w:pPr>
            <w:r>
              <w:rPr>
                <w:rFonts w:hint="eastAsia"/>
              </w:rPr>
              <w:t>添付図面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E40E" w14:textId="77777777" w:rsidR="00E81E71" w:rsidRDefault="00E81E71">
            <w:pPr>
              <w:wordWrap w:val="0"/>
              <w:overflowPunct w:val="0"/>
              <w:autoSpaceDE w:val="0"/>
              <w:autoSpaceDN w:val="0"/>
              <w:ind w:left="102" w:right="102"/>
            </w:pPr>
            <w:r>
              <w:rPr>
                <w:rFonts w:hint="eastAsia"/>
              </w:rPr>
              <w:t xml:space="preserve">　案内図、平面図、横断図、構造図、その他</w:t>
            </w:r>
          </w:p>
        </w:tc>
      </w:tr>
    </w:tbl>
    <w:p w14:paraId="57917FF2" w14:textId="77777777" w:rsidR="00E81E71" w:rsidRDefault="00E81E71">
      <w:pPr>
        <w:wordWrap w:val="0"/>
        <w:overflowPunct w:val="0"/>
        <w:autoSpaceDE w:val="0"/>
        <w:autoSpaceDN w:val="0"/>
      </w:pPr>
    </w:p>
    <w:sectPr w:rsidR="00E81E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4A8F9" w14:textId="77777777" w:rsidR="004208F4" w:rsidRDefault="004208F4">
      <w:r>
        <w:separator/>
      </w:r>
    </w:p>
  </w:endnote>
  <w:endnote w:type="continuationSeparator" w:id="0">
    <w:p w14:paraId="4033C0C3" w14:textId="77777777" w:rsidR="004208F4" w:rsidRDefault="00420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03C7" w14:textId="77777777" w:rsidR="00E81E71" w:rsidRDefault="00E81E7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8F23" w14:textId="77777777" w:rsidR="00E81E71" w:rsidRDefault="00E81E7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B7FE" w14:textId="77777777" w:rsidR="00E81E71" w:rsidRDefault="00E81E7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8A7A9" w14:textId="77777777" w:rsidR="004208F4" w:rsidRDefault="004208F4">
      <w:r>
        <w:separator/>
      </w:r>
    </w:p>
  </w:footnote>
  <w:footnote w:type="continuationSeparator" w:id="0">
    <w:p w14:paraId="468B6367" w14:textId="77777777" w:rsidR="004208F4" w:rsidRDefault="00420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C5E2" w14:textId="77777777" w:rsidR="00E81E71" w:rsidRDefault="00E81E7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0AD0" w14:textId="77777777" w:rsidR="00E81E71" w:rsidRDefault="00E81E7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60CC" w14:textId="77777777" w:rsidR="00E81E71" w:rsidRDefault="00E81E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E71"/>
    <w:rsid w:val="004208F4"/>
    <w:rsid w:val="0052097D"/>
    <w:rsid w:val="009B381A"/>
    <w:rsid w:val="00E8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1631773"/>
  <w14:defaultImageDpi w14:val="0"/>
  <w15:docId w15:val="{07B738FF-019B-46D9-9BCE-9E0834FF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%2097\Template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</TotalTime>
  <Pages>1</Pages>
  <Words>40</Words>
  <Characters>233</Characters>
  <Application>Microsoft Office Word</Application>
  <DocSecurity>0</DocSecurity>
  <Lines>1</Lines>
  <Paragraphs>1</Paragraphs>
  <ScaleCrop>false</ScaleCrop>
  <Manager>_x000d_</Manager>
  <Company>　_x000d_</Company>
  <LinksUpToDate>false</LinksUpToDate>
  <CharactersWithSpaces>272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2026-08-27T02:03:00Z</dcterms:created>
  <dcterms:modified xsi:type="dcterms:W3CDTF">2026-08-27T02:03:00Z</dcterms:modified>
  <cp:category>_x000d_</cp:category>
</cp:coreProperties>
</file>