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338E8" w14:textId="77777777" w:rsidR="00EA7CBC" w:rsidRDefault="00EA7CBC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14:paraId="7F6B2ADE" w14:textId="77777777" w:rsidR="00EA7CBC" w:rsidRDefault="00EA7CBC">
      <w:pPr>
        <w:wordWrap w:val="0"/>
        <w:overflowPunct w:val="0"/>
        <w:autoSpaceDE w:val="0"/>
        <w:autoSpaceDN w:val="0"/>
      </w:pPr>
    </w:p>
    <w:p w14:paraId="4D5879F6" w14:textId="77777777" w:rsidR="00EA7CBC" w:rsidRDefault="00EA7CBC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公共基準点近接工事保全届出書</w:t>
      </w:r>
    </w:p>
    <w:p w14:paraId="564BC12F" w14:textId="77777777" w:rsidR="00EA7CBC" w:rsidRDefault="00EA7CBC">
      <w:pPr>
        <w:wordWrap w:val="0"/>
        <w:overflowPunct w:val="0"/>
        <w:autoSpaceDE w:val="0"/>
        <w:autoSpaceDN w:val="0"/>
      </w:pPr>
    </w:p>
    <w:p w14:paraId="333F1AB7" w14:textId="77777777" w:rsidR="00EA7CBC" w:rsidRDefault="00EA7CBC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　</w:t>
      </w:r>
    </w:p>
    <w:p w14:paraId="16F0B4E0" w14:textId="77777777" w:rsidR="00EA7CBC" w:rsidRDefault="00EA7CBC">
      <w:pPr>
        <w:wordWrap w:val="0"/>
        <w:overflowPunct w:val="0"/>
        <w:autoSpaceDE w:val="0"/>
        <w:autoSpaceDN w:val="0"/>
      </w:pPr>
    </w:p>
    <w:p w14:paraId="2B57B969" w14:textId="77777777" w:rsidR="00EA7CBC" w:rsidRDefault="00EA7CBC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宛先</w:t>
      </w:r>
      <w:r>
        <w:t>)</w:t>
      </w:r>
      <w:r>
        <w:rPr>
          <w:rFonts w:hint="eastAsia"/>
        </w:rPr>
        <w:t>鴻巣市長</w:t>
      </w:r>
    </w:p>
    <w:p w14:paraId="5F70C849" w14:textId="77777777" w:rsidR="00EA7CBC" w:rsidRDefault="00EA7CBC">
      <w:pPr>
        <w:wordWrap w:val="0"/>
        <w:overflowPunct w:val="0"/>
        <w:autoSpaceDE w:val="0"/>
        <w:autoSpaceDN w:val="0"/>
      </w:pPr>
    </w:p>
    <w:p w14:paraId="04C07BE1" w14:textId="77777777" w:rsidR="00EA7CBC" w:rsidRDefault="00EA7CBC">
      <w:pPr>
        <w:wordWrap w:val="0"/>
        <w:overflowPunct w:val="0"/>
        <w:autoSpaceDE w:val="0"/>
        <w:autoSpaceDN w:val="0"/>
      </w:pPr>
    </w:p>
    <w:p w14:paraId="675D14AB" w14:textId="77777777" w:rsidR="00EA7CBC" w:rsidRDefault="00EA7CBC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14:paraId="78EECB38" w14:textId="77777777" w:rsidR="00EA7CBC" w:rsidRDefault="00000000">
      <w:pPr>
        <w:wordWrap w:val="0"/>
        <w:overflowPunct w:val="0"/>
        <w:autoSpaceDE w:val="0"/>
        <w:autoSpaceDN w:val="0"/>
        <w:jc w:val="right"/>
      </w:pPr>
      <w:r>
        <w:rPr>
          <w:noProof/>
        </w:rPr>
        <w:pict w14:anchorId="25077EF8">
          <v:oval id="_x0000_s1026" style="position:absolute;left:0;text-align:left;margin-left:387.6pt;margin-top:2.05pt;width:12pt;height:12pt;z-index:1" o:allowincell="f" filled="f" strokeweight=".5pt"/>
        </w:pict>
      </w:r>
      <w:r w:rsidR="00EA7CBC">
        <w:rPr>
          <w:rFonts w:hint="eastAsia"/>
        </w:rPr>
        <w:t xml:space="preserve">届出者　</w:t>
      </w:r>
      <w:r w:rsidR="00EA7CBC">
        <w:rPr>
          <w:rFonts w:hint="eastAsia"/>
          <w:spacing w:val="210"/>
        </w:rPr>
        <w:t>氏</w:t>
      </w:r>
      <w:r w:rsidR="00EA7CBC">
        <w:rPr>
          <w:rFonts w:hint="eastAsia"/>
        </w:rPr>
        <w:t xml:space="preserve">名　　　　　　　　印　　</w:t>
      </w:r>
    </w:p>
    <w:p w14:paraId="7BF72125" w14:textId="77777777" w:rsidR="00EA7CBC" w:rsidRDefault="00EA7CBC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電話番号　　　　　　　　　　　</w:t>
      </w:r>
    </w:p>
    <w:p w14:paraId="52BF87BE" w14:textId="77777777" w:rsidR="00EA7CBC" w:rsidRDefault="00EA7CBC">
      <w:pPr>
        <w:wordWrap w:val="0"/>
        <w:overflowPunct w:val="0"/>
        <w:autoSpaceDE w:val="0"/>
        <w:autoSpaceDN w:val="0"/>
      </w:pPr>
    </w:p>
    <w:p w14:paraId="18C7753E" w14:textId="77777777" w:rsidR="00EA7CBC" w:rsidRDefault="00EA7CBC">
      <w:pPr>
        <w:wordWrap w:val="0"/>
        <w:overflowPunct w:val="0"/>
        <w:autoSpaceDE w:val="0"/>
        <w:autoSpaceDN w:val="0"/>
      </w:pPr>
    </w:p>
    <w:p w14:paraId="36E9909C" w14:textId="77777777" w:rsidR="00EA7CBC" w:rsidRDefault="00EA7CBC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公共基準点付近で工事を行うので、次のとおり届けます。</w:t>
      </w:r>
    </w:p>
    <w:p w14:paraId="395D7648" w14:textId="77777777" w:rsidR="00EA7CBC" w:rsidRDefault="00EA7CBC">
      <w:pPr>
        <w:wordWrap w:val="0"/>
        <w:overflowPunct w:val="0"/>
        <w:autoSpaceDE w:val="0"/>
        <w:autoSpaceDN w:val="0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488"/>
        <w:gridCol w:w="2339"/>
        <w:gridCol w:w="638"/>
        <w:gridCol w:w="2339"/>
      </w:tblGrid>
      <w:tr w:rsidR="00EA7CBC" w14:paraId="5CB3B1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8F782E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基準点番号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5641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A7CBC" w14:paraId="50AC55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A9F304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基準点の場所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D38B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A7CBC" w14:paraId="6A1816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5295E9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工事名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0B66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A7CBC" w14:paraId="72F78D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1E73C8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工事の概要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8783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A7CBC" w14:paraId="3138AF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098ED5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工事期間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427D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　　　　　年　　月　　日　から　　　　年　　月　　日まで</w:t>
            </w:r>
          </w:p>
        </w:tc>
      </w:tr>
      <w:tr w:rsidR="00EA7CBC" w14:paraId="4F3048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6B903EC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工事施行者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D860C7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会社名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AFA6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A7CBC" w14:paraId="5DDB8A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A62BDBF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160861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295C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A7CBC" w14:paraId="68CF8A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A4F20C7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A957BF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現場責任者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9811FA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68AA0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7B2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A7CBC" w14:paraId="53CF9D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06EAFA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添付図面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6F83" w14:textId="77777777" w:rsidR="00EA7CBC" w:rsidRDefault="00EA7CBC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案内図、平面図、横断図、構造図、その他</w:t>
            </w:r>
          </w:p>
        </w:tc>
      </w:tr>
    </w:tbl>
    <w:p w14:paraId="5ED17878" w14:textId="77777777" w:rsidR="00EA7CBC" w:rsidRDefault="00EA7CBC">
      <w:pPr>
        <w:wordWrap w:val="0"/>
        <w:overflowPunct w:val="0"/>
        <w:autoSpaceDE w:val="0"/>
        <w:autoSpaceDN w:val="0"/>
      </w:pPr>
    </w:p>
    <w:sectPr w:rsidR="00EA7C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D9C8C" w14:textId="77777777" w:rsidR="000B2BB3" w:rsidRDefault="000B2BB3">
      <w:r>
        <w:separator/>
      </w:r>
    </w:p>
  </w:endnote>
  <w:endnote w:type="continuationSeparator" w:id="0">
    <w:p w14:paraId="02F6F703" w14:textId="77777777" w:rsidR="000B2BB3" w:rsidRDefault="000B2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47744" w14:textId="77777777" w:rsidR="00EA7CBC" w:rsidRDefault="00EA7C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E399" w14:textId="77777777" w:rsidR="00EA7CBC" w:rsidRDefault="00EA7C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05462" w14:textId="77777777" w:rsidR="00EA7CBC" w:rsidRDefault="00EA7C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D3D30" w14:textId="77777777" w:rsidR="000B2BB3" w:rsidRDefault="000B2BB3">
      <w:r>
        <w:separator/>
      </w:r>
    </w:p>
  </w:footnote>
  <w:footnote w:type="continuationSeparator" w:id="0">
    <w:p w14:paraId="4B73AA38" w14:textId="77777777" w:rsidR="000B2BB3" w:rsidRDefault="000B2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4E27E" w14:textId="77777777" w:rsidR="00EA7CBC" w:rsidRDefault="00EA7C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1AF5" w14:textId="77777777" w:rsidR="00EA7CBC" w:rsidRDefault="00EA7CB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ACFA2" w14:textId="77777777" w:rsidR="00EA7CBC" w:rsidRDefault="00EA7C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7CBC"/>
    <w:rsid w:val="000B2BB3"/>
    <w:rsid w:val="00514A96"/>
    <w:rsid w:val="00EA7CBC"/>
    <w:rsid w:val="00F0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04198478"/>
  <w14:defaultImageDpi w14:val="0"/>
  <w15:docId w15:val="{4C73D30A-12D5-41B0-B7F1-183A596A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97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0</TotalTime>
  <Pages>1</Pages>
  <Words>40</Words>
  <Characters>230</Characters>
  <Application>Microsoft Office Word</Application>
  <DocSecurity>0</DocSecurity>
  <Lines>1</Lines>
  <Paragraphs>1</Paragraphs>
  <ScaleCrop>false</ScaleCrop>
  <Manager>_x000d_</Manager>
  <Company>　_x000d_</Company>
  <LinksUpToDate>false</LinksUpToDate>
  <CharactersWithSpaces>269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2026-08-27T02:02:00Z</dcterms:created>
  <dcterms:modified xsi:type="dcterms:W3CDTF">2026-08-27T02:02:00Z</dcterms:modified>
  <cp:category>_x000d_</cp:category>
</cp:coreProperties>
</file>