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C48A" w14:textId="77777777" w:rsidR="00E85785" w:rsidRDefault="00E85785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03F7DED1" w14:textId="77777777" w:rsidR="00E85785" w:rsidRDefault="00E85785">
      <w:pPr>
        <w:wordWrap w:val="0"/>
        <w:overflowPunct w:val="0"/>
        <w:autoSpaceDE w:val="0"/>
        <w:autoSpaceDN w:val="0"/>
      </w:pPr>
    </w:p>
    <w:p w14:paraId="572BB4FE" w14:textId="77777777" w:rsidR="00E85785" w:rsidRDefault="00E85785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53"/>
        </w:rPr>
        <w:t>公共基準点異常報告</w:t>
      </w:r>
      <w:r>
        <w:rPr>
          <w:rFonts w:hint="eastAsia"/>
        </w:rPr>
        <w:t>書</w:t>
      </w:r>
    </w:p>
    <w:p w14:paraId="42CB4F89" w14:textId="77777777" w:rsidR="00E85785" w:rsidRDefault="00E85785">
      <w:pPr>
        <w:wordWrap w:val="0"/>
        <w:overflowPunct w:val="0"/>
        <w:autoSpaceDE w:val="0"/>
        <w:autoSpaceDN w:val="0"/>
      </w:pPr>
    </w:p>
    <w:p w14:paraId="0CB71DC1" w14:textId="77777777" w:rsidR="00E85785" w:rsidRDefault="00E85785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　</w:t>
      </w:r>
    </w:p>
    <w:p w14:paraId="67FD2690" w14:textId="77777777" w:rsidR="00E85785" w:rsidRDefault="00E85785">
      <w:pPr>
        <w:wordWrap w:val="0"/>
        <w:overflowPunct w:val="0"/>
        <w:autoSpaceDE w:val="0"/>
        <w:autoSpaceDN w:val="0"/>
      </w:pPr>
    </w:p>
    <w:p w14:paraId="75BD5E04" w14:textId="77777777" w:rsidR="00E85785" w:rsidRDefault="00E85785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宛先</w:t>
      </w:r>
      <w:r>
        <w:t>)</w:t>
      </w:r>
      <w:r>
        <w:rPr>
          <w:rFonts w:hint="eastAsia"/>
        </w:rPr>
        <w:t>鴻巣市長</w:t>
      </w:r>
    </w:p>
    <w:p w14:paraId="7CCCBB62" w14:textId="77777777" w:rsidR="00E85785" w:rsidRDefault="00E85785">
      <w:pPr>
        <w:wordWrap w:val="0"/>
        <w:overflowPunct w:val="0"/>
        <w:autoSpaceDE w:val="0"/>
        <w:autoSpaceDN w:val="0"/>
      </w:pPr>
    </w:p>
    <w:p w14:paraId="553D8939" w14:textId="77777777" w:rsidR="00E85785" w:rsidRDefault="00E85785">
      <w:pPr>
        <w:wordWrap w:val="0"/>
        <w:overflowPunct w:val="0"/>
        <w:autoSpaceDE w:val="0"/>
        <w:autoSpaceDN w:val="0"/>
      </w:pPr>
    </w:p>
    <w:p w14:paraId="34C63BD4" w14:textId="77777777" w:rsidR="00E85785" w:rsidRDefault="00E85785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14:paraId="33F211FA" w14:textId="77777777" w:rsidR="00E85785" w:rsidRDefault="00000000">
      <w:pPr>
        <w:wordWrap w:val="0"/>
        <w:overflowPunct w:val="0"/>
        <w:autoSpaceDE w:val="0"/>
        <w:autoSpaceDN w:val="0"/>
        <w:jc w:val="right"/>
      </w:pPr>
      <w:r>
        <w:rPr>
          <w:noProof/>
        </w:rPr>
        <w:pict w14:anchorId="5BDD9F39">
          <v:oval id="_x0000_s1026" style="position:absolute;left:0;text-align:left;margin-left:387.6pt;margin-top:2.05pt;width:12pt;height:12pt;z-index:1" o:allowincell="f" filled="f" strokeweight=".5pt"/>
        </w:pict>
      </w:r>
      <w:r w:rsidR="00E85785">
        <w:rPr>
          <w:rFonts w:hint="eastAsia"/>
        </w:rPr>
        <w:t xml:space="preserve">申請者　</w:t>
      </w:r>
      <w:r w:rsidR="00E85785">
        <w:rPr>
          <w:rFonts w:hint="eastAsia"/>
          <w:spacing w:val="210"/>
        </w:rPr>
        <w:t>氏</w:t>
      </w:r>
      <w:r w:rsidR="00E85785">
        <w:rPr>
          <w:rFonts w:hint="eastAsia"/>
        </w:rPr>
        <w:t xml:space="preserve">名　　　　　　　　印　　</w:t>
      </w:r>
    </w:p>
    <w:p w14:paraId="68A8751E" w14:textId="77777777" w:rsidR="00E85785" w:rsidRDefault="00E85785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電話番号　　　　　　　　　　　</w:t>
      </w:r>
    </w:p>
    <w:p w14:paraId="21A1DCD0" w14:textId="77777777" w:rsidR="00E85785" w:rsidRDefault="00E85785">
      <w:pPr>
        <w:wordWrap w:val="0"/>
        <w:overflowPunct w:val="0"/>
        <w:autoSpaceDE w:val="0"/>
        <w:autoSpaceDN w:val="0"/>
      </w:pPr>
    </w:p>
    <w:p w14:paraId="59A0D407" w14:textId="77777777" w:rsidR="00E85785" w:rsidRDefault="00E85785">
      <w:pPr>
        <w:wordWrap w:val="0"/>
        <w:overflowPunct w:val="0"/>
        <w:autoSpaceDE w:val="0"/>
        <w:autoSpaceDN w:val="0"/>
      </w:pPr>
    </w:p>
    <w:p w14:paraId="09F300CA" w14:textId="77777777" w:rsidR="00E85785" w:rsidRDefault="00E85785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公共基準点に異常が認められたので、次のとおり報告します。</w:t>
      </w:r>
    </w:p>
    <w:p w14:paraId="4A71FC9B" w14:textId="77777777" w:rsidR="00E85785" w:rsidRDefault="00E85785">
      <w:pPr>
        <w:wordWrap w:val="0"/>
        <w:overflowPunct w:val="0"/>
        <w:autoSpaceDE w:val="0"/>
        <w:autoSpaceDN w:val="0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804"/>
      </w:tblGrid>
      <w:tr w:rsidR="00E85785" w14:paraId="670EA2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F49B21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基準点番号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0C24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5785" w14:paraId="0C0D71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B0EE8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異常確認日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B9BE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　　　　　年　　月　　日</w:t>
            </w:r>
          </w:p>
        </w:tc>
      </w:tr>
      <w:tr w:rsidR="00E85785" w14:paraId="708284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BDE203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基準点の状況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7769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t>(</w:t>
            </w:r>
            <w:r>
              <w:rPr>
                <w:rFonts w:hint="eastAsia"/>
              </w:rPr>
              <w:t>該当に○印をつけてください。</w:t>
            </w:r>
            <w:r>
              <w:t>)</w:t>
            </w:r>
          </w:p>
          <w:p w14:paraId="17B5EDC2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  <w:p w14:paraId="396EF38F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亡</w:t>
            </w:r>
            <w:r>
              <w:rPr>
                <w:rFonts w:hint="eastAsia"/>
                <w:spacing w:val="105"/>
              </w:rPr>
              <w:t>失・</w:t>
            </w:r>
            <w:r>
              <w:rPr>
                <w:rFonts w:hint="eastAsia"/>
              </w:rPr>
              <w:t>不</w:t>
            </w:r>
            <w:r>
              <w:rPr>
                <w:rFonts w:hint="eastAsia"/>
                <w:spacing w:val="105"/>
              </w:rPr>
              <w:t>明・</w:t>
            </w:r>
            <w:r>
              <w:rPr>
                <w:rFonts w:hint="eastAsia"/>
              </w:rPr>
              <w:t>傾</w:t>
            </w:r>
            <w:r>
              <w:rPr>
                <w:rFonts w:hint="eastAsia"/>
                <w:spacing w:val="105"/>
              </w:rPr>
              <w:t>斜・</w:t>
            </w:r>
            <w:r>
              <w:rPr>
                <w:rFonts w:hint="eastAsia"/>
              </w:rPr>
              <w:t>き</w:t>
            </w:r>
            <w:r>
              <w:rPr>
                <w:rFonts w:hint="eastAsia"/>
                <w:spacing w:val="105"/>
              </w:rPr>
              <w:t>損・</w:t>
            </w:r>
            <w:r>
              <w:rPr>
                <w:rFonts w:hint="eastAsia"/>
              </w:rPr>
              <w:t>成果異常</w:t>
            </w:r>
          </w:p>
        </w:tc>
      </w:tr>
      <w:tr w:rsidR="00E85785" w14:paraId="76D3DA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A2B7E62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異常の現況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19C5E20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5785" w14:paraId="76AF65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86D6C2B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680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8DB78A0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5785" w14:paraId="186AAC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1C8202C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680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58708D5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5785" w14:paraId="7C40CC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F75AFA9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680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0E0D463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5785" w14:paraId="5FF4FB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CF90CA5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68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0343" w14:textId="77777777" w:rsidR="00E85785" w:rsidRDefault="00E85785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469047A" w14:textId="77777777" w:rsidR="00E85785" w:rsidRDefault="00E85785">
      <w:pPr>
        <w:wordWrap w:val="0"/>
        <w:overflowPunct w:val="0"/>
        <w:autoSpaceDE w:val="0"/>
        <w:autoSpaceDN w:val="0"/>
      </w:pPr>
    </w:p>
    <w:sectPr w:rsidR="00E857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54660" w14:textId="77777777" w:rsidR="00CD5DE0" w:rsidRDefault="00CD5DE0">
      <w:r>
        <w:separator/>
      </w:r>
    </w:p>
  </w:endnote>
  <w:endnote w:type="continuationSeparator" w:id="0">
    <w:p w14:paraId="21829471" w14:textId="77777777" w:rsidR="00CD5DE0" w:rsidRDefault="00CD5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0839" w14:textId="77777777" w:rsidR="00E85785" w:rsidRDefault="00E8578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5F451" w14:textId="77777777" w:rsidR="00E85785" w:rsidRDefault="00E8578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73B2F" w14:textId="77777777" w:rsidR="00E85785" w:rsidRDefault="00E857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088D" w14:textId="77777777" w:rsidR="00CD5DE0" w:rsidRDefault="00CD5DE0">
      <w:r>
        <w:separator/>
      </w:r>
    </w:p>
  </w:footnote>
  <w:footnote w:type="continuationSeparator" w:id="0">
    <w:p w14:paraId="53B11A32" w14:textId="77777777" w:rsidR="00CD5DE0" w:rsidRDefault="00CD5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DE65" w14:textId="77777777" w:rsidR="00E85785" w:rsidRDefault="00E8578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FB2F4" w14:textId="77777777" w:rsidR="00E85785" w:rsidRDefault="00E8578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D8384" w14:textId="77777777" w:rsidR="00E85785" w:rsidRDefault="00E857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5785"/>
    <w:rsid w:val="00271632"/>
    <w:rsid w:val="00A45CAF"/>
    <w:rsid w:val="00CD5DE0"/>
    <w:rsid w:val="00E8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62413D83"/>
  <w14:defaultImageDpi w14:val="0"/>
  <w15:docId w15:val="{8D027B13-5C2F-4AA0-9953-CD1E6A4C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97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0</TotalTime>
  <Pages>1</Pages>
  <Words>34</Words>
  <Characters>198</Characters>
  <Application>Microsoft Office Word</Application>
  <DocSecurity>0</DocSecurity>
  <Lines>1</Lines>
  <Paragraphs>1</Paragraphs>
  <ScaleCrop>false</ScaleCrop>
  <Manager>_x000d_</Manager>
  <Company>　_x000d_</Company>
  <LinksUpToDate>false</LinksUpToDate>
  <CharactersWithSpaces>231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2026-08-27T02:01:00Z</dcterms:created>
  <dcterms:modified xsi:type="dcterms:W3CDTF">2026-08-27T02:01:00Z</dcterms:modified>
  <cp:category>_x000d_</cp:category>
</cp:coreProperties>
</file>