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B3010" w14:textId="77777777" w:rsidR="004B54FE" w:rsidRDefault="004B54FE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29CFA098" w14:textId="77777777" w:rsidR="004B54FE" w:rsidRDefault="004B54FE">
      <w:pPr>
        <w:wordWrap w:val="0"/>
        <w:overflowPunct w:val="0"/>
        <w:autoSpaceDE w:val="0"/>
        <w:autoSpaceDN w:val="0"/>
      </w:pPr>
    </w:p>
    <w:p w14:paraId="1D50A556" w14:textId="77777777" w:rsidR="004B54FE" w:rsidRDefault="004B54FE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53"/>
        </w:rPr>
        <w:t>公共基準点使用承認申請</w:t>
      </w:r>
      <w:r>
        <w:rPr>
          <w:rFonts w:hint="eastAsia"/>
        </w:rPr>
        <w:t>書</w:t>
      </w:r>
    </w:p>
    <w:p w14:paraId="39E39DF9" w14:textId="77777777" w:rsidR="004B54FE" w:rsidRDefault="004B54FE">
      <w:pPr>
        <w:wordWrap w:val="0"/>
        <w:overflowPunct w:val="0"/>
        <w:autoSpaceDE w:val="0"/>
        <w:autoSpaceDN w:val="0"/>
      </w:pPr>
    </w:p>
    <w:p w14:paraId="6C30291A" w14:textId="77777777" w:rsidR="004B54FE" w:rsidRDefault="004B54F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14:paraId="0EA5CDDF" w14:textId="77777777" w:rsidR="004B54FE" w:rsidRDefault="004B54FE">
      <w:pPr>
        <w:wordWrap w:val="0"/>
        <w:overflowPunct w:val="0"/>
        <w:autoSpaceDE w:val="0"/>
        <w:autoSpaceDN w:val="0"/>
      </w:pPr>
    </w:p>
    <w:p w14:paraId="09D7AE92" w14:textId="77777777" w:rsidR="004B54FE" w:rsidRDefault="004B54FE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宛先</w:t>
      </w:r>
      <w:r>
        <w:t>)</w:t>
      </w:r>
      <w:r>
        <w:rPr>
          <w:rFonts w:hint="eastAsia"/>
        </w:rPr>
        <w:t>鴻巣市長</w:t>
      </w:r>
    </w:p>
    <w:p w14:paraId="3250C040" w14:textId="77777777" w:rsidR="004B54FE" w:rsidRDefault="004B54FE">
      <w:pPr>
        <w:wordWrap w:val="0"/>
        <w:overflowPunct w:val="0"/>
        <w:autoSpaceDE w:val="0"/>
        <w:autoSpaceDN w:val="0"/>
      </w:pPr>
    </w:p>
    <w:p w14:paraId="5EEC2D57" w14:textId="77777777" w:rsidR="004B54FE" w:rsidRDefault="004B54FE">
      <w:pPr>
        <w:wordWrap w:val="0"/>
        <w:overflowPunct w:val="0"/>
        <w:autoSpaceDE w:val="0"/>
        <w:autoSpaceDN w:val="0"/>
      </w:pPr>
    </w:p>
    <w:p w14:paraId="2594577F" w14:textId="77777777" w:rsidR="004B54FE" w:rsidRDefault="004B54FE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46ED6466" w14:textId="77777777" w:rsidR="004B54FE" w:rsidRDefault="00000000">
      <w:pPr>
        <w:wordWrap w:val="0"/>
        <w:overflowPunct w:val="0"/>
        <w:autoSpaceDE w:val="0"/>
        <w:autoSpaceDN w:val="0"/>
        <w:jc w:val="right"/>
      </w:pPr>
      <w:r>
        <w:rPr>
          <w:noProof/>
        </w:rPr>
        <w:pict w14:anchorId="702D1054">
          <v:oval id="_x0000_s1026" style="position:absolute;left:0;text-align:left;margin-left:387.6pt;margin-top:2.05pt;width:12pt;height:12pt;z-index:1" o:allowincell="f" filled="f" strokeweight=".5pt"/>
        </w:pict>
      </w:r>
      <w:r w:rsidR="004B54FE">
        <w:rPr>
          <w:rFonts w:hint="eastAsia"/>
        </w:rPr>
        <w:t xml:space="preserve">申請者　</w:t>
      </w:r>
      <w:r w:rsidR="004B54FE">
        <w:rPr>
          <w:rFonts w:hint="eastAsia"/>
          <w:spacing w:val="210"/>
        </w:rPr>
        <w:t>氏</w:t>
      </w:r>
      <w:r w:rsidR="004B54FE">
        <w:rPr>
          <w:rFonts w:hint="eastAsia"/>
        </w:rPr>
        <w:t xml:space="preserve">名　　　　　　　　印　　</w:t>
      </w:r>
    </w:p>
    <w:p w14:paraId="1C317EEA" w14:textId="77777777" w:rsidR="004B54FE" w:rsidRDefault="004B54F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電話番号　　　　　　　　　　　</w:t>
      </w:r>
    </w:p>
    <w:p w14:paraId="31DE9307" w14:textId="77777777" w:rsidR="004B54FE" w:rsidRDefault="004B54FE">
      <w:pPr>
        <w:wordWrap w:val="0"/>
        <w:overflowPunct w:val="0"/>
        <w:autoSpaceDE w:val="0"/>
        <w:autoSpaceDN w:val="0"/>
      </w:pPr>
    </w:p>
    <w:p w14:paraId="42BB39FA" w14:textId="77777777" w:rsidR="004B54FE" w:rsidRDefault="004B54FE">
      <w:pPr>
        <w:wordWrap w:val="0"/>
        <w:overflowPunct w:val="0"/>
        <w:autoSpaceDE w:val="0"/>
        <w:autoSpaceDN w:val="0"/>
      </w:pPr>
    </w:p>
    <w:p w14:paraId="23ABFBC5" w14:textId="77777777" w:rsidR="004B54FE" w:rsidRDefault="004B54FE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公共基準点の使用について、次のとおり承認を申請します。</w:t>
      </w:r>
    </w:p>
    <w:p w14:paraId="17E68724" w14:textId="77777777" w:rsidR="004B54FE" w:rsidRDefault="004B54FE">
      <w:pPr>
        <w:wordWrap w:val="0"/>
        <w:overflowPunct w:val="0"/>
        <w:autoSpaceDE w:val="0"/>
        <w:autoSpaceDN w:val="0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8"/>
        <w:gridCol w:w="7017"/>
      </w:tblGrid>
      <w:tr w:rsidR="004B54FE" w14:paraId="6CBCDF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DB2A00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0523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4B54FE" w14:paraId="4CAA7D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E8E5D1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基準点番号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49BC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4B54FE" w14:paraId="15B236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A60689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97ED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　　　　年　　月　　日　から　　　　年　　月　　日まで</w:t>
            </w:r>
          </w:p>
        </w:tc>
      </w:tr>
      <w:tr w:rsidR="004B54FE" w14:paraId="0C2E89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F46438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使用者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B027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</w:p>
          <w:p w14:paraId="5733B317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　　　　　　　　　　　　　　　　測量士</w:t>
            </w:r>
            <w:r>
              <w:t>(</w:t>
            </w:r>
            <w:r>
              <w:rPr>
                <w:rFonts w:hint="eastAsia"/>
              </w:rPr>
              <w:t>補</w:t>
            </w:r>
            <w:r>
              <w:t>)</w:t>
            </w:r>
            <w:r>
              <w:rPr>
                <w:rFonts w:hint="eastAsia"/>
              </w:rPr>
              <w:t>第　　　　　号</w:t>
            </w:r>
          </w:p>
          <w:p w14:paraId="756A5AE9" w14:textId="77777777" w:rsidR="004B54FE" w:rsidRDefault="004B54FE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電話番号</w:t>
            </w:r>
          </w:p>
        </w:tc>
      </w:tr>
    </w:tbl>
    <w:p w14:paraId="705E63F1" w14:textId="77777777" w:rsidR="004B54FE" w:rsidRDefault="004B54FE">
      <w:pPr>
        <w:wordWrap w:val="0"/>
        <w:overflowPunct w:val="0"/>
        <w:autoSpaceDE w:val="0"/>
        <w:autoSpaceDN w:val="0"/>
      </w:pPr>
    </w:p>
    <w:sectPr w:rsidR="004B54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E7098" w14:textId="77777777" w:rsidR="006B0600" w:rsidRDefault="006B0600">
      <w:r>
        <w:separator/>
      </w:r>
    </w:p>
  </w:endnote>
  <w:endnote w:type="continuationSeparator" w:id="0">
    <w:p w14:paraId="2EFA5B05" w14:textId="77777777" w:rsidR="006B0600" w:rsidRDefault="006B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4424" w14:textId="77777777" w:rsidR="004B54FE" w:rsidRDefault="004B54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51A0" w14:textId="77777777" w:rsidR="004B54FE" w:rsidRDefault="004B54F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99CDD" w14:textId="77777777" w:rsidR="004B54FE" w:rsidRDefault="004B54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6ED90" w14:textId="77777777" w:rsidR="006B0600" w:rsidRDefault="006B0600">
      <w:r>
        <w:separator/>
      </w:r>
    </w:p>
  </w:footnote>
  <w:footnote w:type="continuationSeparator" w:id="0">
    <w:p w14:paraId="26CBEAB3" w14:textId="77777777" w:rsidR="006B0600" w:rsidRDefault="006B0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375D" w14:textId="77777777" w:rsidR="004B54FE" w:rsidRDefault="004B54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01EE5" w14:textId="77777777" w:rsidR="004B54FE" w:rsidRDefault="004B54F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3CC7" w14:textId="77777777" w:rsidR="004B54FE" w:rsidRDefault="004B54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54FE"/>
    <w:rsid w:val="00150C53"/>
    <w:rsid w:val="004B54FE"/>
    <w:rsid w:val="006B0600"/>
    <w:rsid w:val="00B7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2D82E2E"/>
  <w14:defaultImageDpi w14:val="0"/>
  <w15:docId w15:val="{E46F28BE-17B9-4B2A-8984-C9DFD2F0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97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1</Pages>
  <Words>34</Words>
  <Characters>198</Characters>
  <Application>Microsoft Office Word</Application>
  <DocSecurity>0</DocSecurity>
  <Lines>1</Lines>
  <Paragraphs>1</Paragraphs>
  <ScaleCrop>false</ScaleCrop>
  <Manager>_x000d_</Manager>
  <Company>　_x000d_</Company>
  <LinksUpToDate>false</LinksUpToDate>
  <CharactersWithSpaces>231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2026-08-27T02:01:00Z</dcterms:created>
  <dcterms:modified xsi:type="dcterms:W3CDTF">2026-08-27T02:01:00Z</dcterms:modified>
  <cp:category>_x000d_</cp:category>
</cp:coreProperties>
</file>