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B915" w14:textId="77777777" w:rsidR="0076380A" w:rsidRPr="00FF41D9" w:rsidRDefault="0076380A">
      <w:pPr>
        <w:pStyle w:val="af"/>
        <w:overflowPunct w:val="0"/>
        <w:autoSpaceDE w:val="0"/>
        <w:autoSpaceDN w:val="0"/>
      </w:pPr>
      <w:r>
        <w:rPr>
          <w:rFonts w:hint="eastAsia"/>
        </w:rPr>
        <w:t>様</w:t>
      </w:r>
      <w:r w:rsidRPr="00FF41D9">
        <w:rPr>
          <w:rFonts w:hint="eastAsia"/>
        </w:rPr>
        <w:t>式第</w:t>
      </w:r>
      <w:r w:rsidR="002630AE">
        <w:rPr>
          <w:rFonts w:hint="eastAsia"/>
        </w:rPr>
        <w:t>６</w:t>
      </w:r>
      <w:r w:rsidRPr="00FF41D9">
        <w:rPr>
          <w:rFonts w:hint="eastAsia"/>
        </w:rPr>
        <w:t>号</w:t>
      </w:r>
      <w:r w:rsidR="00F636ED" w:rsidRPr="00FF41D9">
        <w:rPr>
          <w:rFonts w:hint="eastAsia"/>
        </w:rPr>
        <w:t>（</w:t>
      </w:r>
      <w:r w:rsidRPr="00FF41D9">
        <w:rPr>
          <w:rFonts w:hint="eastAsia"/>
        </w:rPr>
        <w:t>第</w:t>
      </w:r>
      <w:r w:rsidR="002C3FE0">
        <w:rPr>
          <w:rFonts w:hint="eastAsia"/>
        </w:rPr>
        <w:t>９</w:t>
      </w:r>
      <w:r w:rsidRPr="00FF41D9">
        <w:rPr>
          <w:rFonts w:hint="eastAsia"/>
        </w:rPr>
        <w:t>条関係</w:t>
      </w:r>
      <w:r w:rsidR="00F636ED" w:rsidRPr="00FF41D9">
        <w:rPr>
          <w:rFonts w:hint="eastAsia"/>
        </w:rPr>
        <w:t>）</w:t>
      </w:r>
    </w:p>
    <w:p w14:paraId="60A325B5" w14:textId="77777777" w:rsidR="0076380A" w:rsidRPr="00FF41D9" w:rsidRDefault="0076380A">
      <w:pPr>
        <w:pStyle w:val="af"/>
        <w:overflowPunct w:val="0"/>
        <w:autoSpaceDE w:val="0"/>
        <w:autoSpaceDN w:val="0"/>
      </w:pPr>
    </w:p>
    <w:p w14:paraId="6DEA6ABE" w14:textId="77777777" w:rsidR="00A14BB9" w:rsidRPr="00FF41D9" w:rsidRDefault="006D34E4" w:rsidP="00A14BB9">
      <w:pPr>
        <w:pStyle w:val="af"/>
        <w:overflowPunct w:val="0"/>
        <w:autoSpaceDE w:val="0"/>
        <w:autoSpaceDN w:val="0"/>
        <w:jc w:val="center"/>
      </w:pPr>
      <w:r w:rsidRPr="00FF41D9">
        <w:rPr>
          <w:rFonts w:hint="eastAsia"/>
        </w:rPr>
        <w:t>鴻巣市認定地域クラブ運営費</w:t>
      </w:r>
      <w:r w:rsidR="00A14BB9" w:rsidRPr="00FF41D9">
        <w:rPr>
          <w:rFonts w:hint="eastAsia"/>
        </w:rPr>
        <w:t>補助金実績報告書</w:t>
      </w:r>
    </w:p>
    <w:p w14:paraId="550DDAA2" w14:textId="77777777" w:rsidR="0076380A" w:rsidRPr="00FF41D9" w:rsidRDefault="0076380A">
      <w:pPr>
        <w:pStyle w:val="af"/>
        <w:overflowPunct w:val="0"/>
        <w:autoSpaceDE w:val="0"/>
        <w:autoSpaceDN w:val="0"/>
      </w:pPr>
    </w:p>
    <w:p w14:paraId="0F894A01" w14:textId="77777777" w:rsidR="0076380A" w:rsidRPr="00FF41D9" w:rsidRDefault="0076380A">
      <w:pPr>
        <w:pStyle w:val="af"/>
        <w:overflowPunct w:val="0"/>
        <w:autoSpaceDE w:val="0"/>
        <w:autoSpaceDN w:val="0"/>
        <w:ind w:right="420"/>
        <w:jc w:val="right"/>
      </w:pPr>
      <w:r w:rsidRPr="00FF41D9">
        <w:rPr>
          <w:rFonts w:hint="eastAsia"/>
        </w:rPr>
        <w:t>年　　月　　日</w:t>
      </w:r>
    </w:p>
    <w:p w14:paraId="20E8B0FA" w14:textId="77777777" w:rsidR="0076380A" w:rsidRPr="00FF41D9" w:rsidRDefault="0076380A" w:rsidP="002F3D83">
      <w:pPr>
        <w:pStyle w:val="af"/>
        <w:overflowPunct w:val="0"/>
        <w:autoSpaceDE w:val="0"/>
        <w:autoSpaceDN w:val="0"/>
        <w:ind w:right="420"/>
        <w:jc w:val="left"/>
      </w:pPr>
    </w:p>
    <w:p w14:paraId="19DA2B88" w14:textId="77777777" w:rsidR="0076380A" w:rsidRPr="00FF41D9" w:rsidRDefault="00F636ED" w:rsidP="00636122">
      <w:pPr>
        <w:pStyle w:val="af"/>
        <w:overflowPunct w:val="0"/>
        <w:autoSpaceDE w:val="0"/>
        <w:autoSpaceDN w:val="0"/>
        <w:ind w:firstLineChars="100" w:firstLine="210"/>
      </w:pPr>
      <w:r w:rsidRPr="00FF41D9">
        <w:rPr>
          <w:rFonts w:hint="eastAsia"/>
        </w:rPr>
        <w:t>（</w:t>
      </w:r>
      <w:r w:rsidR="004A3D9E" w:rsidRPr="00FF41D9">
        <w:rPr>
          <w:rFonts w:hint="eastAsia"/>
        </w:rPr>
        <w:t>宛先</w:t>
      </w:r>
      <w:r w:rsidRPr="00FF41D9">
        <w:rPr>
          <w:rFonts w:hint="eastAsia"/>
        </w:rPr>
        <w:t>）</w:t>
      </w:r>
      <w:r w:rsidR="0076380A" w:rsidRPr="00FF41D9">
        <w:rPr>
          <w:rFonts w:hint="eastAsia"/>
        </w:rPr>
        <w:t>鴻巣市長</w:t>
      </w:r>
    </w:p>
    <w:p w14:paraId="61C4C989" w14:textId="77777777" w:rsidR="002F3D83" w:rsidRPr="00FF41D9" w:rsidRDefault="002F3D83">
      <w:pPr>
        <w:pStyle w:val="af"/>
        <w:overflowPunct w:val="0"/>
        <w:autoSpaceDE w:val="0"/>
        <w:autoSpaceDN w:val="0"/>
      </w:pPr>
    </w:p>
    <w:p w14:paraId="55747166" w14:textId="77777777" w:rsidR="0076380A" w:rsidRPr="00FF41D9" w:rsidRDefault="00FF41D9" w:rsidP="002F3D83">
      <w:pPr>
        <w:pStyle w:val="af"/>
        <w:overflowPunct w:val="0"/>
        <w:autoSpaceDE w:val="0"/>
        <w:autoSpaceDN w:val="0"/>
        <w:ind w:right="283" w:firstLineChars="500" w:firstLine="4200"/>
      </w:pPr>
      <w:r w:rsidRPr="00FF41D9">
        <w:rPr>
          <w:rFonts w:hint="eastAsia"/>
          <w:spacing w:val="315"/>
        </w:rPr>
        <w:t>名</w:t>
      </w:r>
      <w:r w:rsidRPr="00FF41D9">
        <w:rPr>
          <w:rFonts w:hint="eastAsia"/>
        </w:rPr>
        <w:t>称</w:t>
      </w:r>
      <w:r w:rsidR="0076380A" w:rsidRPr="00FF41D9">
        <w:rPr>
          <w:rFonts w:hint="eastAsia"/>
        </w:rPr>
        <w:t xml:space="preserve">　　　　　　　　　　</w:t>
      </w:r>
    </w:p>
    <w:p w14:paraId="6F2F2DB8" w14:textId="77777777" w:rsidR="0076380A" w:rsidRPr="00FF41D9" w:rsidRDefault="004A3D9E" w:rsidP="002F3D83">
      <w:pPr>
        <w:pStyle w:val="af"/>
        <w:overflowPunct w:val="0"/>
        <w:autoSpaceDE w:val="0"/>
        <w:autoSpaceDN w:val="0"/>
        <w:ind w:right="283" w:firstLineChars="1400" w:firstLine="2940"/>
      </w:pPr>
      <w:r w:rsidRPr="00FF41D9">
        <w:rPr>
          <w:rFonts w:hint="eastAsia"/>
        </w:rPr>
        <w:t>交付決定</w:t>
      </w:r>
      <w:r w:rsidR="0076380A" w:rsidRPr="00FF41D9">
        <w:rPr>
          <w:rFonts w:hint="eastAsia"/>
        </w:rPr>
        <w:t xml:space="preserve">者　</w:t>
      </w:r>
      <w:r w:rsidR="00FF41D9">
        <w:rPr>
          <w:rFonts w:hint="eastAsia"/>
        </w:rPr>
        <w:t>住　　　所</w:t>
      </w:r>
      <w:r w:rsidR="0076380A" w:rsidRPr="00FF41D9">
        <w:rPr>
          <w:rFonts w:hint="eastAsia"/>
        </w:rPr>
        <w:t xml:space="preserve">　　　　　　　　　　</w:t>
      </w:r>
    </w:p>
    <w:p w14:paraId="7FF9D99C" w14:textId="77777777" w:rsidR="0076380A" w:rsidRPr="00FF41D9" w:rsidRDefault="001866AF" w:rsidP="002F3D83">
      <w:pPr>
        <w:pStyle w:val="af"/>
        <w:overflowPunct w:val="0"/>
        <w:autoSpaceDE w:val="0"/>
        <w:autoSpaceDN w:val="0"/>
        <w:ind w:right="1050"/>
        <w:jc w:val="right"/>
      </w:pPr>
      <w:r w:rsidRPr="00FF41D9">
        <w:rPr>
          <w:rFonts w:hint="eastAsia"/>
        </w:rPr>
        <w:t xml:space="preserve">代表者氏名　　　　　　　　　　</w:t>
      </w:r>
    </w:p>
    <w:p w14:paraId="2F1E39EC" w14:textId="77777777" w:rsidR="0076380A" w:rsidRPr="00FF41D9" w:rsidRDefault="0076380A">
      <w:pPr>
        <w:pStyle w:val="af"/>
        <w:overflowPunct w:val="0"/>
        <w:autoSpaceDE w:val="0"/>
        <w:autoSpaceDN w:val="0"/>
      </w:pPr>
    </w:p>
    <w:p w14:paraId="35A0DD24" w14:textId="77777777" w:rsidR="00F636ED" w:rsidRPr="00FF41D9" w:rsidRDefault="0076380A">
      <w:pPr>
        <w:pStyle w:val="af"/>
        <w:overflowPunct w:val="0"/>
        <w:autoSpaceDE w:val="0"/>
        <w:autoSpaceDN w:val="0"/>
        <w:ind w:left="220" w:hanging="220"/>
      </w:pPr>
      <w:r w:rsidRPr="00FF41D9">
        <w:rPr>
          <w:rFonts w:hint="eastAsia"/>
        </w:rPr>
        <w:t xml:space="preserve">　　　　年　　月　　日付け</w:t>
      </w:r>
      <w:r w:rsidR="00781EBA" w:rsidRPr="00FF41D9">
        <w:rPr>
          <w:rFonts w:hint="eastAsia"/>
        </w:rPr>
        <w:t xml:space="preserve">　　　</w:t>
      </w:r>
      <w:r w:rsidR="001866AF" w:rsidRPr="00FF41D9">
        <w:rPr>
          <w:rFonts w:hint="eastAsia"/>
        </w:rPr>
        <w:t>第　　　　号で補助金</w:t>
      </w:r>
      <w:r w:rsidRPr="00FF41D9">
        <w:rPr>
          <w:rFonts w:hint="eastAsia"/>
        </w:rPr>
        <w:t xml:space="preserve">の交付決定の通知を受けた　　</w:t>
      </w:r>
    </w:p>
    <w:p w14:paraId="77506FB6" w14:textId="77777777" w:rsidR="0076380A" w:rsidRPr="00FF41D9" w:rsidRDefault="0076380A" w:rsidP="006D34E4">
      <w:pPr>
        <w:pStyle w:val="af"/>
        <w:overflowPunct w:val="0"/>
        <w:autoSpaceDE w:val="0"/>
        <w:autoSpaceDN w:val="0"/>
      </w:pPr>
      <w:r w:rsidRPr="00FF41D9">
        <w:rPr>
          <w:rFonts w:hint="eastAsia"/>
        </w:rPr>
        <w:t>年度</w:t>
      </w:r>
      <w:r w:rsidR="006D34E4" w:rsidRPr="00FF41D9">
        <w:rPr>
          <w:rFonts w:hint="eastAsia"/>
        </w:rPr>
        <w:t>鴻巣市認定地域クラブ運営費</w:t>
      </w:r>
      <w:r w:rsidRPr="00FF41D9">
        <w:rPr>
          <w:rFonts w:hint="eastAsia"/>
        </w:rPr>
        <w:t>補助金</w:t>
      </w:r>
      <w:r w:rsidR="001866AF" w:rsidRPr="00FF41D9">
        <w:rPr>
          <w:rFonts w:hint="eastAsia"/>
        </w:rPr>
        <w:t>に係る補助対象事業が完了したので</w:t>
      </w:r>
      <w:r w:rsidRPr="00FF41D9">
        <w:rPr>
          <w:rFonts w:hint="eastAsia"/>
        </w:rPr>
        <w:t>、</w:t>
      </w:r>
      <w:r w:rsidR="001866AF" w:rsidRPr="00FF41D9">
        <w:rPr>
          <w:rFonts w:hint="eastAsia"/>
        </w:rPr>
        <w:t>関係書類を添えて次の</w:t>
      </w:r>
      <w:r w:rsidRPr="00FF41D9">
        <w:rPr>
          <w:rFonts w:hint="eastAsia"/>
        </w:rPr>
        <w:t>とおり報告します。</w:t>
      </w:r>
    </w:p>
    <w:p w14:paraId="63DA9DD0" w14:textId="77777777" w:rsidR="0076380A" w:rsidRPr="00FF41D9" w:rsidRDefault="0076380A">
      <w:pPr>
        <w:pStyle w:val="af"/>
        <w:overflowPunct w:val="0"/>
        <w:autoSpaceDE w:val="0"/>
        <w:autoSpaceDN w:val="0"/>
        <w:ind w:left="220" w:hanging="220"/>
      </w:pPr>
    </w:p>
    <w:p w14:paraId="54E528C6" w14:textId="77777777" w:rsidR="0076380A" w:rsidRPr="00FF41D9" w:rsidRDefault="0076380A">
      <w:pPr>
        <w:pStyle w:val="af"/>
        <w:overflowPunct w:val="0"/>
        <w:autoSpaceDE w:val="0"/>
        <w:autoSpaceDN w:val="0"/>
      </w:pPr>
    </w:p>
    <w:p w14:paraId="765A2990" w14:textId="77777777" w:rsidR="0076380A" w:rsidRDefault="00F636ED">
      <w:pPr>
        <w:pStyle w:val="af"/>
        <w:overflowPunct w:val="0"/>
        <w:autoSpaceDE w:val="0"/>
        <w:autoSpaceDN w:val="0"/>
      </w:pPr>
      <w:r>
        <w:rPr>
          <w:rFonts w:hint="eastAsia"/>
        </w:rPr>
        <w:t>１</w:t>
      </w:r>
      <w:r w:rsidR="001866AF">
        <w:rPr>
          <w:rFonts w:hint="eastAsia"/>
        </w:rPr>
        <w:t xml:space="preserve">　補助金</w:t>
      </w:r>
      <w:r w:rsidR="0076380A">
        <w:rPr>
          <w:rFonts w:hint="eastAsia"/>
        </w:rPr>
        <w:t>の交付決定額　　金　　　　　　　　円</w:t>
      </w:r>
    </w:p>
    <w:p w14:paraId="7BF98041" w14:textId="77777777" w:rsidR="00FF41D9" w:rsidRDefault="00FF41D9">
      <w:pPr>
        <w:pStyle w:val="af"/>
        <w:overflowPunct w:val="0"/>
        <w:autoSpaceDE w:val="0"/>
        <w:autoSpaceDN w:val="0"/>
      </w:pPr>
    </w:p>
    <w:p w14:paraId="2DBA4310" w14:textId="77777777" w:rsidR="0076380A" w:rsidRDefault="00F636ED">
      <w:pPr>
        <w:pStyle w:val="af"/>
        <w:overflowPunct w:val="0"/>
        <w:autoSpaceDE w:val="0"/>
        <w:autoSpaceDN w:val="0"/>
        <w:spacing w:after="120"/>
      </w:pPr>
      <w:r>
        <w:rPr>
          <w:rFonts w:hint="eastAsia"/>
        </w:rPr>
        <w:t>２</w:t>
      </w:r>
      <w:r w:rsidR="0076380A">
        <w:rPr>
          <w:rFonts w:hint="eastAsia"/>
        </w:rPr>
        <w:t xml:space="preserve">　補助対象事業の成果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CF7C66" w14:paraId="7227115B" w14:textId="77777777" w:rsidTr="00CF7C66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985" w:type="dxa"/>
            <w:vAlign w:val="center"/>
          </w:tcPr>
          <w:p w14:paraId="5DAB839E" w14:textId="77777777" w:rsidR="00CF7C66" w:rsidRDefault="00CF7C66">
            <w:pPr>
              <w:pStyle w:val="af"/>
              <w:overflowPunct w:val="0"/>
              <w:autoSpaceDE w:val="0"/>
              <w:autoSpaceDN w:val="0"/>
              <w:jc w:val="distribute"/>
            </w:pPr>
            <w:r w:rsidRPr="00CF7C66">
              <w:rPr>
                <w:rFonts w:hint="eastAsia"/>
              </w:rPr>
              <w:t>認定地域</w:t>
            </w:r>
          </w:p>
          <w:p w14:paraId="17E53731" w14:textId="77777777" w:rsidR="00CF7C66" w:rsidRDefault="00CF7C66" w:rsidP="00CF7C66">
            <w:pPr>
              <w:pStyle w:val="af"/>
              <w:overflowPunct w:val="0"/>
              <w:autoSpaceDE w:val="0"/>
              <w:autoSpaceDN w:val="0"/>
              <w:jc w:val="distribute"/>
            </w:pPr>
            <w:r w:rsidRPr="00CF7C66">
              <w:rPr>
                <w:rFonts w:hint="eastAsia"/>
              </w:rPr>
              <w:t>クラブ</w:t>
            </w:r>
            <w:r>
              <w:rPr>
                <w:rFonts w:hint="eastAsia"/>
              </w:rPr>
              <w:t>の</w:t>
            </w:r>
            <w:r w:rsidRPr="00CF7C66">
              <w:rPr>
                <w:rFonts w:hint="eastAsia"/>
              </w:rPr>
              <w:t>名称</w:t>
            </w:r>
          </w:p>
        </w:tc>
        <w:tc>
          <w:tcPr>
            <w:tcW w:w="6237" w:type="dxa"/>
            <w:vAlign w:val="center"/>
          </w:tcPr>
          <w:p w14:paraId="4F8310C4" w14:textId="77777777" w:rsidR="00CF7C66" w:rsidRDefault="00CF7C66">
            <w:pPr>
              <w:pStyle w:val="af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6380A" w14:paraId="762BA731" w14:textId="77777777" w:rsidTr="00CF7C66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985" w:type="dxa"/>
            <w:vAlign w:val="center"/>
          </w:tcPr>
          <w:p w14:paraId="5FD1CE50" w14:textId="77777777" w:rsidR="0076380A" w:rsidRDefault="00CF7C66">
            <w:pPr>
              <w:pStyle w:val="af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活動</w:t>
            </w:r>
            <w:r w:rsidR="0076380A">
              <w:rPr>
                <w:rFonts w:hint="eastAsia"/>
              </w:rPr>
              <w:t>実施等の場所</w:t>
            </w:r>
          </w:p>
        </w:tc>
        <w:tc>
          <w:tcPr>
            <w:tcW w:w="6237" w:type="dxa"/>
            <w:vAlign w:val="center"/>
          </w:tcPr>
          <w:p w14:paraId="0EE4AF74" w14:textId="77777777" w:rsidR="0076380A" w:rsidRDefault="0076380A">
            <w:pPr>
              <w:pStyle w:val="af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6380A" w14:paraId="6455E2B4" w14:textId="77777777" w:rsidTr="00CF7C66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985" w:type="dxa"/>
            <w:vAlign w:val="center"/>
          </w:tcPr>
          <w:p w14:paraId="03B9E988" w14:textId="77777777" w:rsidR="0076380A" w:rsidRDefault="0076380A">
            <w:pPr>
              <w:pStyle w:val="af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6237" w:type="dxa"/>
            <w:vAlign w:val="center"/>
          </w:tcPr>
          <w:p w14:paraId="0E40BB16" w14:textId="77777777" w:rsidR="0076380A" w:rsidRDefault="0076380A">
            <w:pPr>
              <w:pStyle w:val="af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76380A" w14:paraId="1543741D" w14:textId="77777777" w:rsidTr="00CF7C66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985" w:type="dxa"/>
            <w:vAlign w:val="center"/>
          </w:tcPr>
          <w:p w14:paraId="4DE6F792" w14:textId="77777777" w:rsidR="0076380A" w:rsidRDefault="00CF7C66">
            <w:pPr>
              <w:pStyle w:val="af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事業の成果</w:t>
            </w:r>
          </w:p>
        </w:tc>
        <w:tc>
          <w:tcPr>
            <w:tcW w:w="6237" w:type="dxa"/>
            <w:vAlign w:val="center"/>
          </w:tcPr>
          <w:p w14:paraId="30B47042" w14:textId="77777777" w:rsidR="0076380A" w:rsidRDefault="0076380A">
            <w:pPr>
              <w:pStyle w:val="af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7CA31BC" w14:textId="77777777" w:rsidR="00445F4D" w:rsidRDefault="001866AF" w:rsidP="00445F4D">
      <w:pPr>
        <w:pStyle w:val="af"/>
        <w:overflowPunct w:val="0"/>
        <w:autoSpaceDE w:val="0"/>
        <w:autoSpaceDN w:val="0"/>
        <w:spacing w:before="120"/>
      </w:pPr>
      <w:r>
        <w:rPr>
          <w:rFonts w:hint="eastAsia"/>
        </w:rPr>
        <w:t xml:space="preserve">　</w:t>
      </w:r>
    </w:p>
    <w:p w14:paraId="02E2D1CB" w14:textId="77777777" w:rsidR="00445F4D" w:rsidRDefault="00171CCE" w:rsidP="00445F4D">
      <w:pPr>
        <w:pStyle w:val="af"/>
        <w:overflowPunct w:val="0"/>
        <w:autoSpaceDE w:val="0"/>
        <w:autoSpaceDN w:val="0"/>
        <w:spacing w:before="120"/>
      </w:pPr>
      <w:r w:rsidRPr="00990BC2">
        <w:rPr>
          <w:rFonts w:hint="eastAsia"/>
        </w:rPr>
        <w:t xml:space="preserve">３　</w:t>
      </w:r>
      <w:r w:rsidR="00445F4D" w:rsidRPr="00990BC2">
        <w:rPr>
          <w:rFonts w:hint="eastAsia"/>
        </w:rPr>
        <w:t>添付書類</w:t>
      </w:r>
    </w:p>
    <w:p w14:paraId="5296F9B7" w14:textId="77777777" w:rsidR="00445F4D" w:rsidRDefault="00445F4D" w:rsidP="00445F4D">
      <w:pPr>
        <w:pStyle w:val="af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171CCE">
        <w:rPr>
          <w:rFonts w:hint="eastAsia"/>
        </w:rPr>
        <w:t>⑴</w:t>
      </w:r>
      <w:r>
        <w:rPr>
          <w:rFonts w:hint="eastAsia"/>
        </w:rPr>
        <w:t xml:space="preserve">　事業</w:t>
      </w:r>
      <w:r w:rsidR="00824B05">
        <w:rPr>
          <w:rFonts w:hint="eastAsia"/>
        </w:rPr>
        <w:t>報告書</w:t>
      </w:r>
    </w:p>
    <w:p w14:paraId="04F6B854" w14:textId="77777777" w:rsidR="00445F4D" w:rsidRDefault="00445F4D" w:rsidP="00445F4D">
      <w:pPr>
        <w:pStyle w:val="af"/>
        <w:overflowPunct w:val="0"/>
        <w:autoSpaceDE w:val="0"/>
        <w:autoSpaceDN w:val="0"/>
      </w:pPr>
      <w:r>
        <w:rPr>
          <w:rFonts w:hint="eastAsia"/>
        </w:rPr>
        <w:t xml:space="preserve">　⑵　収支決算書</w:t>
      </w:r>
    </w:p>
    <w:p w14:paraId="080A26A4" w14:textId="77777777" w:rsidR="00445F4D" w:rsidRDefault="00445F4D" w:rsidP="00445F4D">
      <w:pPr>
        <w:pStyle w:val="af"/>
        <w:overflowPunct w:val="0"/>
        <w:autoSpaceDE w:val="0"/>
        <w:autoSpaceDN w:val="0"/>
      </w:pPr>
      <w:r>
        <w:rPr>
          <w:rFonts w:hint="eastAsia"/>
        </w:rPr>
        <w:t xml:space="preserve">　⑶　その他市長が必要と認める書類</w:t>
      </w:r>
    </w:p>
    <w:p w14:paraId="087916EE" w14:textId="77777777" w:rsidR="00445F4D" w:rsidRDefault="00445F4D" w:rsidP="00445F4D">
      <w:pPr>
        <w:pStyle w:val="af"/>
        <w:overflowPunct w:val="0"/>
        <w:autoSpaceDE w:val="0"/>
        <w:autoSpaceDN w:val="0"/>
      </w:pPr>
      <w:r>
        <w:rPr>
          <w:rFonts w:hint="eastAsia"/>
        </w:rPr>
        <w:t xml:space="preserve">　　</w:t>
      </w:r>
    </w:p>
    <w:sectPr w:rsidR="00445F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7C8C" w14:textId="77777777" w:rsidR="007F667F" w:rsidRDefault="007F667F">
      <w:r>
        <w:separator/>
      </w:r>
    </w:p>
  </w:endnote>
  <w:endnote w:type="continuationSeparator" w:id="0">
    <w:p w14:paraId="0C7F1C8E" w14:textId="77777777" w:rsidR="007F667F" w:rsidRDefault="007F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16C3" w14:textId="77777777" w:rsidR="00401E3A" w:rsidRDefault="00401E3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EACB" w14:textId="77777777" w:rsidR="00401E3A" w:rsidRDefault="00401E3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FAAF" w14:textId="77777777" w:rsidR="00401E3A" w:rsidRDefault="00401E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A0ADC" w14:textId="77777777" w:rsidR="007F667F" w:rsidRDefault="007F667F">
      <w:r>
        <w:separator/>
      </w:r>
    </w:p>
  </w:footnote>
  <w:footnote w:type="continuationSeparator" w:id="0">
    <w:p w14:paraId="50784EFB" w14:textId="77777777" w:rsidR="007F667F" w:rsidRDefault="007F6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69A1" w14:textId="77777777" w:rsidR="00A14BB9" w:rsidRDefault="00A14BB9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745801CD" w14:textId="77777777" w:rsidR="00A14BB9" w:rsidRDefault="00A14BB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330E9" w14:textId="77777777" w:rsidR="00401E3A" w:rsidRDefault="00401E3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EEE4" w14:textId="77777777" w:rsidR="00401E3A" w:rsidRDefault="00401E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compressPunctuation"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0A"/>
    <w:rsid w:val="00055107"/>
    <w:rsid w:val="000610F6"/>
    <w:rsid w:val="000B3080"/>
    <w:rsid w:val="000F7A00"/>
    <w:rsid w:val="00171CCE"/>
    <w:rsid w:val="001866AF"/>
    <w:rsid w:val="001B0371"/>
    <w:rsid w:val="002630AE"/>
    <w:rsid w:val="002C3FE0"/>
    <w:rsid w:val="002D4BDA"/>
    <w:rsid w:val="002F3D83"/>
    <w:rsid w:val="003B05AB"/>
    <w:rsid w:val="003D3DDC"/>
    <w:rsid w:val="003E50C5"/>
    <w:rsid w:val="00401E3A"/>
    <w:rsid w:val="00445F4D"/>
    <w:rsid w:val="004A3D9E"/>
    <w:rsid w:val="004C750C"/>
    <w:rsid w:val="005523F0"/>
    <w:rsid w:val="005E05B5"/>
    <w:rsid w:val="00636122"/>
    <w:rsid w:val="006D34E4"/>
    <w:rsid w:val="007018D9"/>
    <w:rsid w:val="0072605A"/>
    <w:rsid w:val="0076380A"/>
    <w:rsid w:val="00781EBA"/>
    <w:rsid w:val="007F667F"/>
    <w:rsid w:val="00824925"/>
    <w:rsid w:val="00824B05"/>
    <w:rsid w:val="00843618"/>
    <w:rsid w:val="00990BC2"/>
    <w:rsid w:val="009F4F2C"/>
    <w:rsid w:val="009F61AB"/>
    <w:rsid w:val="00A14BB9"/>
    <w:rsid w:val="00A34FC5"/>
    <w:rsid w:val="00C0165C"/>
    <w:rsid w:val="00C10187"/>
    <w:rsid w:val="00C10D5C"/>
    <w:rsid w:val="00CE5DC6"/>
    <w:rsid w:val="00CF7C66"/>
    <w:rsid w:val="00D12773"/>
    <w:rsid w:val="00D3708E"/>
    <w:rsid w:val="00D865EE"/>
    <w:rsid w:val="00D92BE8"/>
    <w:rsid w:val="00DE7141"/>
    <w:rsid w:val="00EC1703"/>
    <w:rsid w:val="00EF143E"/>
    <w:rsid w:val="00F33CC4"/>
    <w:rsid w:val="00F636ED"/>
    <w:rsid w:val="00FF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214AD6E0"/>
  <w14:defaultImageDpi w14:val="0"/>
  <w15:docId w15:val="{F4623F57-211B-4147-AC45-0FDF86F0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pPr>
      <w:overflowPunct w:val="0"/>
      <w:autoSpaceDE w:val="0"/>
      <w:autoSpaceDN w:val="0"/>
      <w:ind w:left="220" w:hanging="22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e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f">
    <w:name w:val="Plain Text"/>
    <w:basedOn w:val="a"/>
    <w:link w:val="af0"/>
    <w:uiPriority w:val="99"/>
  </w:style>
  <w:style w:type="character" w:customStyle="1" w:styleId="af0">
    <w:name w:val="書式なし (文字)"/>
    <w:basedOn w:val="a0"/>
    <w:link w:val="af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sid w:val="002F3D83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locked/>
    <w:rsid w:val="002F3D8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Normal新.dot</Template>
  <TotalTime>1</TotalTime>
  <Pages>1</Pages>
  <Words>166</Words>
  <Characters>169</Characters>
  <Application>Microsoft Office Word</Application>
  <DocSecurity>0</DocSecurity>
  <Lines>9</Lines>
  <Paragraphs>13</Paragraphs>
  <ScaleCrop>false</ScaleCrop>
  <Manager>_x000d_</Manager>
  <Company>　_x000d_</Company>
  <LinksUpToDate>false</LinksUpToDate>
  <CharactersWithSpaces>322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松島　実優</cp:lastModifiedBy>
  <cp:revision>2</cp:revision>
  <cp:lastPrinted>2026-02-12T12:35:00Z</cp:lastPrinted>
  <dcterms:created xsi:type="dcterms:W3CDTF">2026-07-30T01:21:00Z</dcterms:created>
  <dcterms:modified xsi:type="dcterms:W3CDTF">2026-07-30T01:21:00Z</dcterms:modified>
  <cp:category>_x000d_</cp:category>
</cp:coreProperties>
</file>